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1784" w14:textId="77777777" w:rsidR="00232389" w:rsidRPr="00EE75F8" w:rsidRDefault="00232389" w:rsidP="00232389">
      <w:pPr>
        <w:spacing w:line="240" w:lineRule="exact"/>
        <w:ind w:right="6"/>
        <w:jc w:val="left"/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別</w:t>
      </w:r>
      <w:r w:rsidRPr="00EE75F8">
        <w:rPr>
          <w:rFonts w:hint="eastAsia"/>
          <w:b/>
          <w:sz w:val="22"/>
          <w:szCs w:val="22"/>
        </w:rPr>
        <w:t>紙</w:t>
      </w:r>
    </w:p>
    <w:p w14:paraId="32CFC8F1" w14:textId="77777777" w:rsidR="00232389" w:rsidRDefault="00232389" w:rsidP="00232389">
      <w:pPr>
        <w:ind w:left="791" w:right="6" w:hangingChars="200" w:hanging="791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【参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加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申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込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書</w:t>
      </w:r>
      <w:r w:rsidRPr="00FD7ACB">
        <w:rPr>
          <w:rFonts w:hint="eastAsia"/>
          <w:b/>
          <w:sz w:val="40"/>
          <w:szCs w:val="40"/>
        </w:rPr>
        <w:t>】</w:t>
      </w:r>
    </w:p>
    <w:p w14:paraId="685CA2E9" w14:textId="1C635126" w:rsidR="00232389" w:rsidRDefault="004C1F94" w:rsidP="00232389">
      <w:pPr>
        <w:ind w:left="548" w:right="6" w:hangingChars="200" w:hanging="548"/>
        <w:jc w:val="center"/>
        <w:rPr>
          <w:rFonts w:ascii="Yu Gothic" w:eastAsia="Yu Gothic" w:hAnsi="Yu Gothic"/>
          <w:b/>
          <w:sz w:val="28"/>
          <w:szCs w:val="28"/>
        </w:rPr>
      </w:pPr>
      <w:r>
        <w:rPr>
          <w:rFonts w:ascii="Yu Gothic" w:eastAsia="Yu Gothic" w:hAnsi="Yu Gothic" w:hint="eastAsia"/>
          <w:b/>
          <w:sz w:val="28"/>
          <w:szCs w:val="28"/>
        </w:rPr>
        <w:t>エックス線材料分析セミナー</w:t>
      </w:r>
    </w:p>
    <w:p w14:paraId="44E2AAEC" w14:textId="49C521FD" w:rsidR="00232389" w:rsidRPr="00B8351B" w:rsidRDefault="00232389" w:rsidP="00232389">
      <w:pPr>
        <w:spacing w:line="400" w:lineRule="exact"/>
        <w:jc w:val="center"/>
        <w:rPr>
          <w:rFonts w:ascii="Yu Gothic" w:eastAsia="Yu Gothic" w:hAnsi="Yu Gothic"/>
          <w:b/>
          <w:sz w:val="26"/>
          <w:szCs w:val="26"/>
        </w:rPr>
      </w:pPr>
      <w:r>
        <w:rPr>
          <w:rFonts w:ascii="Yu Gothic" w:eastAsia="Yu Gothic" w:hAnsi="Yu Gothic" w:hint="eastAsia"/>
          <w:b/>
          <w:sz w:val="26"/>
          <w:szCs w:val="26"/>
        </w:rPr>
        <w:t xml:space="preserve">～ </w:t>
      </w:r>
      <w:r w:rsidR="004C1F94" w:rsidRPr="00416E8D">
        <w:rPr>
          <w:rFonts w:ascii="Yu Gothic" w:eastAsia="Yu Gothic" w:hAnsi="Yu Gothic" w:hint="eastAsia"/>
          <w:b/>
          <w:sz w:val="26"/>
          <w:szCs w:val="26"/>
        </w:rPr>
        <w:t>エックス線分析の視野を広げる：ラボ機と大型施設の活用事例</w:t>
      </w:r>
      <w:r>
        <w:rPr>
          <w:rFonts w:ascii="Yu Gothic" w:eastAsia="Yu Gothic" w:hAnsi="Yu Gothic" w:hint="eastAsia"/>
          <w:b/>
          <w:sz w:val="26"/>
          <w:szCs w:val="26"/>
        </w:rPr>
        <w:t xml:space="preserve"> ～</w:t>
      </w:r>
    </w:p>
    <w:p w14:paraId="46C3F740" w14:textId="77777777" w:rsidR="00232389" w:rsidRDefault="00232389" w:rsidP="00232389">
      <w:pPr>
        <w:spacing w:line="360" w:lineRule="exact"/>
        <w:ind w:left="470" w:right="6" w:hangingChars="200" w:hanging="470"/>
        <w:jc w:val="left"/>
        <w:rPr>
          <w:b/>
          <w:sz w:val="24"/>
        </w:rPr>
      </w:pPr>
    </w:p>
    <w:p w14:paraId="66F13215" w14:textId="77777777" w:rsidR="00232389" w:rsidRPr="001C05E8" w:rsidRDefault="00232389" w:rsidP="00232389">
      <w:pPr>
        <w:spacing w:line="360" w:lineRule="exact"/>
        <w:ind w:left="459" w:right="6" w:hangingChars="200" w:hanging="459"/>
        <w:jc w:val="left"/>
        <w:rPr>
          <w:rFonts w:ascii="游明朝" w:eastAsia="游明朝" w:hAnsi="游明朝"/>
          <w:sz w:val="24"/>
        </w:rPr>
      </w:pPr>
      <w:r w:rsidRPr="001C05E8">
        <w:rPr>
          <w:rFonts w:ascii="游明朝" w:eastAsia="游明朝" w:hAnsi="游明朝" w:hint="eastAsia"/>
          <w:b/>
          <w:sz w:val="24"/>
        </w:rPr>
        <w:t xml:space="preserve">　</w:t>
      </w:r>
      <w:r w:rsidRPr="001C05E8">
        <w:rPr>
          <w:rFonts w:ascii="游明朝" w:eastAsia="游明朝" w:hAnsi="游明朝" w:hint="eastAsia"/>
          <w:sz w:val="24"/>
        </w:rPr>
        <w:t>送信先</w:t>
      </w:r>
    </w:p>
    <w:p w14:paraId="4E1B35AE" w14:textId="5B61BC0C" w:rsidR="00232389" w:rsidRPr="001C05E8" w:rsidRDefault="00232389" w:rsidP="00232389">
      <w:pPr>
        <w:spacing w:line="360" w:lineRule="exact"/>
        <w:ind w:leftChars="200" w:left="408" w:right="6"/>
        <w:jc w:val="left"/>
        <w:rPr>
          <w:rFonts w:ascii="游明朝" w:eastAsia="游明朝" w:hAnsi="游明朝"/>
          <w:sz w:val="24"/>
        </w:rPr>
      </w:pPr>
      <w:r w:rsidRPr="001C05E8">
        <w:rPr>
          <w:rFonts w:ascii="游明朝" w:eastAsia="游明朝" w:hAnsi="游明朝" w:hint="eastAsia"/>
          <w:sz w:val="24"/>
        </w:rPr>
        <w:t xml:space="preserve">（地独）岩手県工業技術センター </w:t>
      </w:r>
      <w:r w:rsidR="004C1F94">
        <w:rPr>
          <w:rFonts w:ascii="游明朝" w:eastAsia="游明朝" w:hAnsi="游明朝" w:hint="eastAsia"/>
          <w:sz w:val="24"/>
        </w:rPr>
        <w:t>素形材プロセス技術部</w:t>
      </w:r>
      <w:r w:rsidRPr="001C05E8">
        <w:rPr>
          <w:rFonts w:ascii="游明朝" w:eastAsia="游明朝" w:hAnsi="游明朝" w:hint="eastAsia"/>
          <w:sz w:val="24"/>
        </w:rPr>
        <w:t xml:space="preserve"> </w:t>
      </w:r>
      <w:r w:rsidR="004C1F94">
        <w:rPr>
          <w:rFonts w:ascii="游明朝" w:eastAsia="游明朝" w:hAnsi="游明朝" w:hint="eastAsia"/>
          <w:sz w:val="24"/>
        </w:rPr>
        <w:t>久保</w:t>
      </w:r>
      <w:r w:rsidRPr="001C05E8">
        <w:rPr>
          <w:rFonts w:ascii="游明朝" w:eastAsia="游明朝" w:hAnsi="游明朝" w:hint="eastAsia"/>
          <w:sz w:val="24"/>
        </w:rPr>
        <w:t xml:space="preserve"> 宛</w:t>
      </w:r>
    </w:p>
    <w:p w14:paraId="04E73D30" w14:textId="19A62A91" w:rsidR="00232389" w:rsidRPr="001C05E8" w:rsidRDefault="00232389" w:rsidP="00232389">
      <w:pPr>
        <w:spacing w:line="360" w:lineRule="exact"/>
        <w:ind w:leftChars="200" w:left="408" w:right="6" w:firstLineChars="200" w:firstLine="468"/>
        <w:jc w:val="left"/>
        <w:rPr>
          <w:rFonts w:ascii="游明朝" w:eastAsia="游明朝" w:hAnsi="游明朝"/>
          <w:sz w:val="24"/>
        </w:rPr>
      </w:pPr>
      <w:r w:rsidRPr="001C05E8">
        <w:rPr>
          <w:rFonts w:ascii="游明朝" w:eastAsia="游明朝" w:hAnsi="游明朝" w:hint="eastAsia"/>
          <w:sz w:val="24"/>
        </w:rPr>
        <w:t xml:space="preserve">E-mail　　</w:t>
      </w:r>
      <w:r w:rsidR="004C1F94">
        <w:rPr>
          <w:rFonts w:ascii="游明朝" w:eastAsia="游明朝" w:hAnsi="游明朝" w:hint="eastAsia"/>
          <w:sz w:val="24"/>
        </w:rPr>
        <w:t>CD0002</w:t>
      </w:r>
      <w:r w:rsidRPr="001C05E8">
        <w:rPr>
          <w:rFonts w:ascii="游明朝" w:eastAsia="游明朝" w:hAnsi="游明朝" w:hint="eastAsia"/>
          <w:sz w:val="24"/>
        </w:rPr>
        <w:t>@pref.iwate.jp</w:t>
      </w:r>
    </w:p>
    <w:p w14:paraId="36232046" w14:textId="77777777" w:rsidR="00232389" w:rsidRPr="00EB3F1C" w:rsidRDefault="00232389" w:rsidP="00232389">
      <w:pPr>
        <w:spacing w:line="260" w:lineRule="exact"/>
        <w:ind w:left="631" w:right="6" w:hangingChars="200" w:hanging="631"/>
        <w:jc w:val="center"/>
        <w:rPr>
          <w:rFonts w:ascii="ＭＳ ゴシック" w:eastAsia="ＭＳ ゴシック" w:hAnsi="ＭＳ ゴシック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8"/>
        <w:gridCol w:w="7480"/>
      </w:tblGrid>
      <w:tr w:rsidR="00232389" w:rsidRPr="001C05E8" w14:paraId="5FA212FF" w14:textId="77777777" w:rsidTr="00837952">
        <w:trPr>
          <w:trHeight w:val="517"/>
        </w:trPr>
        <w:tc>
          <w:tcPr>
            <w:tcW w:w="2235" w:type="dxa"/>
            <w:shd w:val="clear" w:color="auto" w:fill="auto"/>
            <w:vAlign w:val="center"/>
          </w:tcPr>
          <w:p w14:paraId="7C99DBFE" w14:textId="77777777" w:rsidR="00232389" w:rsidRPr="001C05E8" w:rsidRDefault="0023238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貴社名</w:t>
            </w:r>
          </w:p>
        </w:tc>
        <w:tc>
          <w:tcPr>
            <w:tcW w:w="7827" w:type="dxa"/>
            <w:shd w:val="clear" w:color="auto" w:fill="auto"/>
          </w:tcPr>
          <w:p w14:paraId="359992D0" w14:textId="77777777" w:rsidR="00232389" w:rsidRPr="001C05E8" w:rsidRDefault="0023238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</w:tr>
      <w:tr w:rsidR="00232389" w:rsidRPr="001C05E8" w14:paraId="74940A57" w14:textId="77777777" w:rsidTr="00837952">
        <w:trPr>
          <w:trHeight w:val="553"/>
        </w:trPr>
        <w:tc>
          <w:tcPr>
            <w:tcW w:w="2235" w:type="dxa"/>
            <w:shd w:val="clear" w:color="auto" w:fill="auto"/>
            <w:vAlign w:val="center"/>
          </w:tcPr>
          <w:p w14:paraId="67BFADE1" w14:textId="77777777" w:rsidR="00232389" w:rsidRPr="001C05E8" w:rsidRDefault="0023238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御住所</w:t>
            </w:r>
          </w:p>
        </w:tc>
        <w:tc>
          <w:tcPr>
            <w:tcW w:w="7827" w:type="dxa"/>
            <w:shd w:val="clear" w:color="auto" w:fill="auto"/>
          </w:tcPr>
          <w:p w14:paraId="3F7E8A7F" w14:textId="77777777" w:rsidR="00232389" w:rsidRPr="001C05E8" w:rsidRDefault="0023238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</w:tr>
      <w:tr w:rsidR="00232389" w:rsidRPr="001C05E8" w14:paraId="68B5EFEC" w14:textId="77777777" w:rsidTr="00837952">
        <w:trPr>
          <w:trHeight w:val="553"/>
        </w:trPr>
        <w:tc>
          <w:tcPr>
            <w:tcW w:w="2235" w:type="dxa"/>
            <w:shd w:val="clear" w:color="auto" w:fill="auto"/>
            <w:vAlign w:val="center"/>
          </w:tcPr>
          <w:p w14:paraId="6E5DB47F" w14:textId="77777777" w:rsidR="00232389" w:rsidRPr="001C05E8" w:rsidRDefault="0023238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電話番号</w:t>
            </w:r>
          </w:p>
        </w:tc>
        <w:tc>
          <w:tcPr>
            <w:tcW w:w="7827" w:type="dxa"/>
            <w:shd w:val="clear" w:color="auto" w:fill="auto"/>
          </w:tcPr>
          <w:p w14:paraId="1BE266F2" w14:textId="77777777" w:rsidR="00232389" w:rsidRPr="001C05E8" w:rsidRDefault="00232389" w:rsidP="00837952">
            <w:pPr>
              <w:spacing w:line="120" w:lineRule="exact"/>
              <w:ind w:right="6"/>
              <w:rPr>
                <w:rFonts w:ascii="游明朝" w:eastAsia="游明朝" w:hAnsi="游明朝"/>
                <w:sz w:val="22"/>
                <w:szCs w:val="21"/>
              </w:rPr>
            </w:pPr>
          </w:p>
          <w:p w14:paraId="579420AA" w14:textId="77777777" w:rsidR="00232389" w:rsidRPr="001C05E8" w:rsidRDefault="0023238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ＴＥＬ：</w:t>
            </w:r>
          </w:p>
        </w:tc>
      </w:tr>
      <w:tr w:rsidR="00232389" w:rsidRPr="001C05E8" w14:paraId="598A2BA7" w14:textId="77777777" w:rsidTr="00837952">
        <w:trPr>
          <w:trHeight w:val="1050"/>
        </w:trPr>
        <w:tc>
          <w:tcPr>
            <w:tcW w:w="2235" w:type="dxa"/>
            <w:shd w:val="clear" w:color="auto" w:fill="auto"/>
            <w:vAlign w:val="center"/>
          </w:tcPr>
          <w:p w14:paraId="26C22C98" w14:textId="77777777" w:rsidR="00232389" w:rsidRPr="001C05E8" w:rsidRDefault="0023238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連絡事項等</w:t>
            </w:r>
          </w:p>
        </w:tc>
        <w:tc>
          <w:tcPr>
            <w:tcW w:w="7827" w:type="dxa"/>
            <w:shd w:val="clear" w:color="auto" w:fill="auto"/>
          </w:tcPr>
          <w:p w14:paraId="0235805D" w14:textId="77777777" w:rsidR="00232389" w:rsidRPr="001C05E8" w:rsidRDefault="0023238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</w:tr>
    </w:tbl>
    <w:p w14:paraId="24B98488" w14:textId="77777777" w:rsidR="00232389" w:rsidRPr="001C05E8" w:rsidRDefault="00232389" w:rsidP="00232389">
      <w:pPr>
        <w:spacing w:line="280" w:lineRule="exact"/>
        <w:ind w:right="8"/>
        <w:rPr>
          <w:rFonts w:ascii="游明朝" w:eastAsia="游明朝" w:hAnsi="游明朝"/>
          <w:sz w:val="22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2108"/>
        <w:gridCol w:w="2126"/>
        <w:gridCol w:w="2977"/>
        <w:gridCol w:w="1978"/>
      </w:tblGrid>
      <w:tr w:rsidR="004E5BC9" w:rsidRPr="001C05E8" w14:paraId="1702AB43" w14:textId="6F8E295F" w:rsidTr="00850A79">
        <w:trPr>
          <w:trHeight w:val="415"/>
        </w:trPr>
        <w:tc>
          <w:tcPr>
            <w:tcW w:w="439" w:type="dxa"/>
            <w:shd w:val="clear" w:color="auto" w:fill="auto"/>
          </w:tcPr>
          <w:p w14:paraId="7C1E1E3C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4"/>
                <w:szCs w:val="21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2A7AD2EB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4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4"/>
                <w:szCs w:val="21"/>
              </w:rPr>
              <w:t>氏名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FA433C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4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4"/>
                <w:szCs w:val="21"/>
              </w:rPr>
              <w:t>所属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FF221AC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4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4"/>
                <w:szCs w:val="21"/>
              </w:rPr>
              <w:t>E-mail</w:t>
            </w:r>
          </w:p>
        </w:tc>
        <w:tc>
          <w:tcPr>
            <w:tcW w:w="1978" w:type="dxa"/>
          </w:tcPr>
          <w:p w14:paraId="0EAA9D13" w14:textId="77777777" w:rsidR="00850A79" w:rsidRDefault="00850A7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4"/>
                <w:szCs w:val="21"/>
              </w:rPr>
            </w:pPr>
            <w:r>
              <w:rPr>
                <w:rFonts w:ascii="游明朝" w:eastAsia="游明朝" w:hAnsi="游明朝" w:hint="eastAsia"/>
                <w:sz w:val="24"/>
                <w:szCs w:val="21"/>
              </w:rPr>
              <w:t>装置見学希望</w:t>
            </w:r>
          </w:p>
          <w:p w14:paraId="3BD60E4F" w14:textId="5A00D7EE" w:rsidR="004E5BC9" w:rsidRPr="001C05E8" w:rsidRDefault="00850A7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4"/>
                <w:szCs w:val="21"/>
              </w:rPr>
            </w:pPr>
            <w:r>
              <w:rPr>
                <w:rFonts w:ascii="游明朝" w:eastAsia="游明朝" w:hAnsi="游明朝" w:hint="eastAsia"/>
                <w:sz w:val="24"/>
                <w:szCs w:val="21"/>
              </w:rPr>
              <w:t>(希望の方はO)</w:t>
            </w:r>
          </w:p>
        </w:tc>
      </w:tr>
      <w:tr w:rsidR="004E5BC9" w:rsidRPr="001C05E8" w14:paraId="320CEB2F" w14:textId="1DEFBCA6" w:rsidTr="00850A79">
        <w:trPr>
          <w:trHeight w:val="372"/>
        </w:trPr>
        <w:tc>
          <w:tcPr>
            <w:tcW w:w="439" w:type="dxa"/>
            <w:shd w:val="clear" w:color="auto" w:fill="auto"/>
            <w:vAlign w:val="center"/>
          </w:tcPr>
          <w:p w14:paraId="5C70F2C5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741E49B4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b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b/>
                <w:sz w:val="22"/>
                <w:szCs w:val="21"/>
              </w:rPr>
              <w:t>例）〇〇 〇〇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FE6BF0" w14:textId="77777777" w:rsidR="004E5BC9" w:rsidRPr="001C05E8" w:rsidRDefault="004E5BC9" w:rsidP="00850A79">
            <w:pPr>
              <w:spacing w:line="280" w:lineRule="exact"/>
              <w:ind w:right="8"/>
              <w:rPr>
                <w:rFonts w:ascii="游明朝" w:eastAsia="游明朝" w:hAnsi="游明朝"/>
                <w:b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b/>
                <w:sz w:val="22"/>
                <w:szCs w:val="21"/>
              </w:rPr>
              <w:t>〇〇部〇〇課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37F9F3E" w14:textId="77777777" w:rsidR="004E5BC9" w:rsidRPr="001C05E8" w:rsidRDefault="004E5BC9" w:rsidP="00850A79">
            <w:pPr>
              <w:spacing w:line="280" w:lineRule="exact"/>
              <w:ind w:right="8"/>
              <w:rPr>
                <w:rFonts w:ascii="游明朝" w:eastAsia="游明朝" w:hAnsi="游明朝"/>
                <w:b/>
                <w:sz w:val="22"/>
                <w:szCs w:val="21"/>
              </w:rPr>
            </w:pPr>
            <w:r w:rsidRPr="001C05E8">
              <w:rPr>
                <w:rFonts w:ascii="游明朝" w:eastAsia="游明朝" w:hAnsi="游明朝"/>
                <w:b/>
                <w:sz w:val="22"/>
                <w:szCs w:val="21"/>
              </w:rPr>
              <w:t>aaaaa@aaa.jp</w:t>
            </w:r>
          </w:p>
        </w:tc>
        <w:tc>
          <w:tcPr>
            <w:tcW w:w="1978" w:type="dxa"/>
            <w:vAlign w:val="center"/>
          </w:tcPr>
          <w:p w14:paraId="1124FEE1" w14:textId="5E945674" w:rsidR="004E5BC9" w:rsidRPr="001C05E8" w:rsidRDefault="00850A79" w:rsidP="00850A79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b/>
                <w:sz w:val="22"/>
                <w:szCs w:val="21"/>
              </w:rPr>
            </w:pPr>
            <w:r>
              <w:rPr>
                <w:rFonts w:ascii="游明朝" w:eastAsia="游明朝" w:hAnsi="游明朝" w:hint="eastAsia"/>
                <w:b/>
                <w:sz w:val="22"/>
                <w:szCs w:val="21"/>
              </w:rPr>
              <w:t>○</w:t>
            </w:r>
          </w:p>
        </w:tc>
      </w:tr>
      <w:tr w:rsidR="004E5BC9" w:rsidRPr="001C05E8" w14:paraId="77CBC654" w14:textId="5352B7A8" w:rsidTr="00850A79">
        <w:trPr>
          <w:trHeight w:val="936"/>
        </w:trPr>
        <w:tc>
          <w:tcPr>
            <w:tcW w:w="439" w:type="dxa"/>
            <w:shd w:val="clear" w:color="auto" w:fill="auto"/>
            <w:vAlign w:val="center"/>
          </w:tcPr>
          <w:p w14:paraId="34A745DD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１</w:t>
            </w:r>
          </w:p>
        </w:tc>
        <w:tc>
          <w:tcPr>
            <w:tcW w:w="2108" w:type="dxa"/>
            <w:shd w:val="clear" w:color="auto" w:fill="auto"/>
          </w:tcPr>
          <w:p w14:paraId="102FF652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1B0962C3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14:paraId="521E8471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1978" w:type="dxa"/>
          </w:tcPr>
          <w:p w14:paraId="275C9188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</w:tr>
      <w:tr w:rsidR="004E5BC9" w:rsidRPr="001C05E8" w14:paraId="4D03F209" w14:textId="2547DEA8" w:rsidTr="00850A79">
        <w:trPr>
          <w:trHeight w:val="993"/>
        </w:trPr>
        <w:tc>
          <w:tcPr>
            <w:tcW w:w="439" w:type="dxa"/>
            <w:shd w:val="clear" w:color="auto" w:fill="auto"/>
            <w:vAlign w:val="center"/>
          </w:tcPr>
          <w:p w14:paraId="5F847834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２</w:t>
            </w:r>
          </w:p>
        </w:tc>
        <w:tc>
          <w:tcPr>
            <w:tcW w:w="2108" w:type="dxa"/>
            <w:shd w:val="clear" w:color="auto" w:fill="auto"/>
          </w:tcPr>
          <w:p w14:paraId="78044E1C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5835859A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14:paraId="1853417C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1978" w:type="dxa"/>
          </w:tcPr>
          <w:p w14:paraId="51359B1D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</w:tr>
      <w:tr w:rsidR="004E5BC9" w:rsidRPr="001C05E8" w14:paraId="48525F61" w14:textId="108C7756" w:rsidTr="00850A79">
        <w:trPr>
          <w:trHeight w:val="993"/>
        </w:trPr>
        <w:tc>
          <w:tcPr>
            <w:tcW w:w="439" w:type="dxa"/>
            <w:shd w:val="clear" w:color="auto" w:fill="auto"/>
            <w:vAlign w:val="center"/>
          </w:tcPr>
          <w:p w14:paraId="2B6921C1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３</w:t>
            </w:r>
          </w:p>
        </w:tc>
        <w:tc>
          <w:tcPr>
            <w:tcW w:w="2108" w:type="dxa"/>
            <w:shd w:val="clear" w:color="auto" w:fill="auto"/>
          </w:tcPr>
          <w:p w14:paraId="7B40C4D2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7ECBB913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14:paraId="688819CB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1978" w:type="dxa"/>
          </w:tcPr>
          <w:p w14:paraId="77CAE2E0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</w:tr>
      <w:tr w:rsidR="004E5BC9" w:rsidRPr="001C05E8" w14:paraId="0DA4BF64" w14:textId="3D6E93E7" w:rsidTr="00850A79">
        <w:trPr>
          <w:trHeight w:val="993"/>
        </w:trPr>
        <w:tc>
          <w:tcPr>
            <w:tcW w:w="439" w:type="dxa"/>
            <w:shd w:val="clear" w:color="auto" w:fill="auto"/>
            <w:vAlign w:val="center"/>
          </w:tcPr>
          <w:p w14:paraId="1B21F5E4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４</w:t>
            </w:r>
          </w:p>
        </w:tc>
        <w:tc>
          <w:tcPr>
            <w:tcW w:w="2108" w:type="dxa"/>
            <w:shd w:val="clear" w:color="auto" w:fill="auto"/>
          </w:tcPr>
          <w:p w14:paraId="00E2E3A7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1B443D82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14:paraId="23F874C7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1978" w:type="dxa"/>
          </w:tcPr>
          <w:p w14:paraId="562CC761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</w:tr>
      <w:tr w:rsidR="004E5BC9" w:rsidRPr="001C05E8" w14:paraId="6B9FA2D3" w14:textId="0EE9B280" w:rsidTr="00850A79">
        <w:trPr>
          <w:trHeight w:val="993"/>
        </w:trPr>
        <w:tc>
          <w:tcPr>
            <w:tcW w:w="439" w:type="dxa"/>
            <w:shd w:val="clear" w:color="auto" w:fill="auto"/>
            <w:vAlign w:val="center"/>
          </w:tcPr>
          <w:p w14:paraId="044F06EF" w14:textId="77777777" w:rsidR="004E5BC9" w:rsidRPr="001C05E8" w:rsidRDefault="004E5BC9" w:rsidP="00837952">
            <w:pPr>
              <w:spacing w:line="280" w:lineRule="exact"/>
              <w:ind w:right="8"/>
              <w:jc w:val="center"/>
              <w:rPr>
                <w:rFonts w:ascii="游明朝" w:eastAsia="游明朝" w:hAnsi="游明朝"/>
                <w:sz w:val="22"/>
                <w:szCs w:val="21"/>
              </w:rPr>
            </w:pPr>
            <w:r w:rsidRPr="001C05E8">
              <w:rPr>
                <w:rFonts w:ascii="游明朝" w:eastAsia="游明朝" w:hAnsi="游明朝" w:hint="eastAsia"/>
                <w:sz w:val="22"/>
                <w:szCs w:val="21"/>
              </w:rPr>
              <w:t>５</w:t>
            </w:r>
          </w:p>
        </w:tc>
        <w:tc>
          <w:tcPr>
            <w:tcW w:w="2108" w:type="dxa"/>
            <w:shd w:val="clear" w:color="auto" w:fill="auto"/>
          </w:tcPr>
          <w:p w14:paraId="66C99F01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5FE5D6F2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14:paraId="0F73E187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  <w:tc>
          <w:tcPr>
            <w:tcW w:w="1978" w:type="dxa"/>
          </w:tcPr>
          <w:p w14:paraId="36719F4F" w14:textId="77777777" w:rsidR="004E5BC9" w:rsidRPr="001C05E8" w:rsidRDefault="004E5BC9" w:rsidP="00837952">
            <w:pPr>
              <w:spacing w:line="280" w:lineRule="exact"/>
              <w:ind w:right="8"/>
              <w:rPr>
                <w:rFonts w:ascii="游明朝" w:eastAsia="游明朝" w:hAnsi="游明朝"/>
                <w:sz w:val="22"/>
                <w:szCs w:val="21"/>
              </w:rPr>
            </w:pPr>
          </w:p>
        </w:tc>
      </w:tr>
    </w:tbl>
    <w:p w14:paraId="66366DFD" w14:textId="77777777" w:rsidR="00232389" w:rsidRPr="001C05E8" w:rsidRDefault="00232389" w:rsidP="00232389">
      <w:pPr>
        <w:spacing w:line="280" w:lineRule="exact"/>
        <w:ind w:right="8"/>
        <w:rPr>
          <w:rFonts w:ascii="游明朝" w:eastAsia="游明朝" w:hAnsi="游明朝"/>
          <w:sz w:val="22"/>
          <w:szCs w:val="21"/>
        </w:rPr>
      </w:pPr>
    </w:p>
    <w:p w14:paraId="51266E22" w14:textId="77777777" w:rsidR="00232389" w:rsidRPr="001C05E8" w:rsidRDefault="00232389" w:rsidP="00232389">
      <w:pPr>
        <w:spacing w:line="280" w:lineRule="exact"/>
        <w:ind w:left="214" w:right="8" w:hangingChars="100" w:hanging="214"/>
        <w:rPr>
          <w:rFonts w:ascii="游明朝" w:eastAsia="游明朝" w:hAnsi="游明朝"/>
          <w:sz w:val="22"/>
          <w:szCs w:val="21"/>
        </w:rPr>
      </w:pPr>
      <w:r w:rsidRPr="001C05E8">
        <w:rPr>
          <w:rFonts w:ascii="游明朝" w:eastAsia="游明朝" w:hAnsi="游明朝" w:hint="eastAsia"/>
          <w:sz w:val="22"/>
          <w:szCs w:val="21"/>
        </w:rPr>
        <w:t>※上記必要事項（貴社名、御住所、電話番号、参加者氏名・所属・メールアドレス）を本文に御記載いただいたメールを、上記アドレスまでお送りいただくかたちでも受付いたします。</w:t>
      </w:r>
    </w:p>
    <w:p w14:paraId="4A5BE56B" w14:textId="77777777" w:rsidR="00232389" w:rsidRPr="001C05E8" w:rsidRDefault="00232389" w:rsidP="00232389">
      <w:pPr>
        <w:spacing w:line="280" w:lineRule="exact"/>
        <w:ind w:left="214" w:right="8" w:hangingChars="100" w:hanging="214"/>
        <w:rPr>
          <w:rFonts w:ascii="游明朝" w:eastAsia="游明朝" w:hAnsi="游明朝"/>
          <w:sz w:val="22"/>
          <w:szCs w:val="21"/>
        </w:rPr>
      </w:pPr>
      <w:r w:rsidRPr="001C05E8">
        <w:rPr>
          <w:rFonts w:ascii="游明朝" w:eastAsia="游明朝" w:hAnsi="游明朝" w:hint="eastAsia"/>
          <w:sz w:val="22"/>
          <w:szCs w:val="21"/>
        </w:rPr>
        <w:t>※申込を受付しましたら担当者よりメールにて連絡を差し上げます。申込後連絡がない場合には、誠にお手数ながら、下記問合せ先までお電話くださいますようお願いいたします。</w:t>
      </w:r>
    </w:p>
    <w:p w14:paraId="427D1642" w14:textId="77777777" w:rsidR="00232389" w:rsidRPr="001C05E8" w:rsidRDefault="00232389" w:rsidP="00232389">
      <w:pPr>
        <w:spacing w:line="280" w:lineRule="exact"/>
        <w:ind w:left="214" w:right="8" w:hangingChars="100" w:hanging="214"/>
        <w:rPr>
          <w:rFonts w:ascii="游明朝" w:eastAsia="游明朝" w:hAnsi="游明朝"/>
          <w:sz w:val="22"/>
          <w:szCs w:val="21"/>
        </w:rPr>
      </w:pPr>
    </w:p>
    <w:p w14:paraId="49BA750E" w14:textId="08BFFBD0" w:rsidR="00232389" w:rsidRPr="001C05E8" w:rsidRDefault="00232389" w:rsidP="004E5BC9">
      <w:pPr>
        <w:spacing w:line="280" w:lineRule="exact"/>
        <w:ind w:right="8"/>
        <w:rPr>
          <w:rFonts w:ascii="游明朝" w:eastAsia="游明朝" w:hAnsi="游明朝"/>
          <w:b/>
        </w:rPr>
      </w:pPr>
      <w:r w:rsidRPr="001C05E8">
        <w:rPr>
          <w:rFonts w:ascii="游明朝" w:eastAsia="游明朝" w:hAnsi="游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EEC81C" wp14:editId="1ACF6404">
                <wp:simplePos x="0" y="0"/>
                <wp:positionH relativeFrom="column">
                  <wp:posOffset>646984</wp:posOffset>
                </wp:positionH>
                <wp:positionV relativeFrom="paragraph">
                  <wp:posOffset>28173</wp:posOffset>
                </wp:positionV>
                <wp:extent cx="5452022" cy="596265"/>
                <wp:effectExtent l="0" t="0" r="15875" b="1397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2022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F84A9" w14:textId="327D6C6B" w:rsidR="00232389" w:rsidRPr="001C05E8" w:rsidRDefault="00232389" w:rsidP="00232389">
                            <w:pPr>
                              <w:spacing w:line="260" w:lineRule="exact"/>
                              <w:rPr>
                                <w:rFonts w:ascii="游明朝" w:eastAsia="游明朝" w:hAnsi="游明朝"/>
                              </w:rPr>
                            </w:pPr>
                            <w:r w:rsidRPr="001C05E8">
                              <w:rPr>
                                <w:rFonts w:ascii="游明朝" w:eastAsia="游明朝" w:hAnsi="游明朝" w:hint="eastAsia"/>
                              </w:rPr>
                              <w:t>【お問合せ】　（地独）岩手県</w:t>
                            </w:r>
                            <w:r w:rsidRPr="001C05E8">
                              <w:rPr>
                                <w:rFonts w:ascii="游明朝" w:eastAsia="游明朝" w:hAnsi="游明朝"/>
                              </w:rPr>
                              <w:t>工業</w:t>
                            </w:r>
                            <w:r w:rsidRPr="001C05E8">
                              <w:rPr>
                                <w:rFonts w:ascii="游明朝" w:eastAsia="游明朝" w:hAnsi="游明朝" w:hint="eastAsia"/>
                              </w:rPr>
                              <w:t>技術</w:t>
                            </w:r>
                            <w:r w:rsidRPr="001C05E8">
                              <w:rPr>
                                <w:rFonts w:ascii="游明朝" w:eastAsia="游明朝" w:hAnsi="游明朝"/>
                              </w:rPr>
                              <w:t>センター</w:t>
                            </w:r>
                            <w:r w:rsidRPr="001C05E8">
                              <w:rPr>
                                <w:rFonts w:ascii="游明朝" w:eastAsia="游明朝" w:hAnsi="游明朝" w:hint="eastAsia"/>
                              </w:rPr>
                              <w:t xml:space="preserve"> </w:t>
                            </w:r>
                            <w:r w:rsidR="00AB2D3E">
                              <w:rPr>
                                <w:rFonts w:ascii="游明朝" w:eastAsia="游明朝" w:hAnsi="游明朝" w:hint="eastAsia"/>
                              </w:rPr>
                              <w:t>素形材プロセス技術部</w:t>
                            </w:r>
                            <w:r w:rsidRPr="001C05E8">
                              <w:rPr>
                                <w:rFonts w:ascii="游明朝" w:eastAsia="游明朝" w:hAnsi="游明朝"/>
                              </w:rPr>
                              <w:t xml:space="preserve"> </w:t>
                            </w:r>
                            <w:r w:rsidR="00AB2D3E">
                              <w:rPr>
                                <w:rFonts w:ascii="游明朝" w:eastAsia="游明朝" w:hAnsi="游明朝" w:hint="eastAsia"/>
                              </w:rPr>
                              <w:t>久保貴寛</w:t>
                            </w:r>
                            <w:r w:rsidRPr="001C05E8">
                              <w:rPr>
                                <w:rFonts w:ascii="游明朝" w:eastAsia="游明朝" w:hAnsi="游明朝" w:hint="eastAsia"/>
                              </w:rPr>
                              <w:t>、</w:t>
                            </w:r>
                            <w:r w:rsidR="00AB2D3E">
                              <w:rPr>
                                <w:rFonts w:ascii="游明朝" w:eastAsia="游明朝" w:hAnsi="游明朝" w:hint="eastAsia"/>
                              </w:rPr>
                              <w:t>小野元</w:t>
                            </w:r>
                          </w:p>
                          <w:p w14:paraId="6310FA7E" w14:textId="77777777" w:rsidR="00232389" w:rsidRPr="001C05E8" w:rsidRDefault="00232389" w:rsidP="00232389">
                            <w:pPr>
                              <w:spacing w:line="260" w:lineRule="exact"/>
                              <w:ind w:firstLineChars="750" w:firstLine="1531"/>
                              <w:rPr>
                                <w:rFonts w:ascii="游明朝" w:eastAsia="游明朝" w:hAnsi="游明朝"/>
                              </w:rPr>
                            </w:pPr>
                            <w:r w:rsidRPr="001C05E8">
                              <w:rPr>
                                <w:rFonts w:ascii="游明朝" w:eastAsia="游明朝" w:hAnsi="游明朝" w:hint="eastAsia"/>
                              </w:rPr>
                              <w:t>電話／</w:t>
                            </w:r>
                            <w:r w:rsidRPr="001C05E8">
                              <w:rPr>
                                <w:rFonts w:ascii="游明朝" w:eastAsia="游明朝" w:hAnsi="游明朝"/>
                              </w:rPr>
                              <w:t xml:space="preserve">019-635-1115　</w:t>
                            </w:r>
                            <w:r w:rsidRPr="001C05E8">
                              <w:rPr>
                                <w:rFonts w:ascii="游明朝" w:eastAsia="游明朝" w:hAnsi="游明朝" w:hint="eastAsia"/>
                              </w:rPr>
                              <w:t>FAX／</w:t>
                            </w:r>
                            <w:r w:rsidRPr="001C05E8">
                              <w:rPr>
                                <w:rFonts w:ascii="游明朝" w:eastAsia="游明朝" w:hAnsi="游明朝"/>
                              </w:rPr>
                              <w:t>019-635-0311</w:t>
                            </w:r>
                          </w:p>
                          <w:p w14:paraId="1D66AF55" w14:textId="0C922420" w:rsidR="00232389" w:rsidRPr="001C05E8" w:rsidRDefault="00232389" w:rsidP="00232389">
                            <w:pPr>
                              <w:spacing w:line="260" w:lineRule="exact"/>
                              <w:ind w:firstLineChars="750" w:firstLine="1531"/>
                              <w:rPr>
                                <w:rFonts w:ascii="游明朝" w:eastAsia="游明朝" w:hAnsi="游明朝"/>
                              </w:rPr>
                            </w:pPr>
                            <w:r w:rsidRPr="001C05E8">
                              <w:rPr>
                                <w:rFonts w:ascii="游明朝" w:eastAsia="游明朝" w:hAnsi="游明朝"/>
                              </w:rPr>
                              <w:t>E-mail／</w:t>
                            </w:r>
                            <w:r w:rsidR="00AB2D3E">
                              <w:rPr>
                                <w:rFonts w:ascii="游明朝" w:eastAsia="游明朝" w:hAnsi="游明朝" w:hint="eastAsia"/>
                              </w:rPr>
                              <w:t>CD0002</w:t>
                            </w:r>
                            <w:r w:rsidRPr="001C05E8">
                              <w:rPr>
                                <w:rFonts w:ascii="游明朝" w:eastAsia="游明朝" w:hAnsi="游明朝"/>
                              </w:rPr>
                              <w:t>@pref.iwate.jp</w:t>
                            </w:r>
                            <w:r w:rsidRPr="001C05E8">
                              <w:rPr>
                                <w:rFonts w:ascii="游明朝" w:eastAsia="游明朝" w:hAnsi="游明朝" w:hint="eastAsia"/>
                              </w:rPr>
                              <w:t xml:space="preserve">　</w:t>
                            </w:r>
                            <w:r w:rsidRPr="001C05E8">
                              <w:rPr>
                                <w:rFonts w:ascii="游明朝" w:eastAsia="游明朝" w:hAnsi="游明朝"/>
                              </w:rPr>
                              <w:t>住所／</w:t>
                            </w:r>
                            <w:r w:rsidRPr="001C05E8">
                              <w:rPr>
                                <w:rFonts w:ascii="游明朝" w:eastAsia="游明朝" w:hAnsi="游明朝" w:hint="eastAsia"/>
                              </w:rPr>
                              <w:t>岩手県</w:t>
                            </w:r>
                            <w:r w:rsidRPr="001C05E8">
                              <w:rPr>
                                <w:rFonts w:ascii="游明朝" w:eastAsia="游明朝" w:hAnsi="游明朝"/>
                              </w:rPr>
                              <w:t>盛岡市北飯岡</w:t>
                            </w:r>
                            <w:r w:rsidRPr="001C05E8">
                              <w:rPr>
                                <w:rFonts w:ascii="游明朝" w:eastAsia="游明朝" w:hAnsi="游明朝" w:hint="eastAsia"/>
                              </w:rPr>
                              <w:t>2-4-25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EEC81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0.95pt;margin-top:2.2pt;width:429.3pt;height:46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">
                <v:textbox style="mso-fit-shape-to-text:t">
                  <w:txbxContent>
                    <w:p w14:paraId="1C7F84A9" w14:textId="327D6C6B" w:rsidR="00232389" w:rsidRPr="001C05E8" w:rsidRDefault="00232389" w:rsidP="00232389">
                      <w:pPr>
                        <w:spacing w:line="260" w:lineRule="exact"/>
                        <w:rPr>
                          <w:rFonts w:ascii="游明朝" w:eastAsia="游明朝" w:hAnsi="游明朝"/>
                        </w:rPr>
                      </w:pPr>
                      <w:r w:rsidRPr="001C05E8">
                        <w:rPr>
                          <w:rFonts w:ascii="游明朝" w:eastAsia="游明朝" w:hAnsi="游明朝" w:hint="eastAsia"/>
                        </w:rPr>
                        <w:t>【お問合せ】　（地独）岩手県</w:t>
                      </w:r>
                      <w:r w:rsidRPr="001C05E8">
                        <w:rPr>
                          <w:rFonts w:ascii="游明朝" w:eastAsia="游明朝" w:hAnsi="游明朝"/>
                        </w:rPr>
                        <w:t>工業</w:t>
                      </w:r>
                      <w:r w:rsidRPr="001C05E8">
                        <w:rPr>
                          <w:rFonts w:ascii="游明朝" w:eastAsia="游明朝" w:hAnsi="游明朝" w:hint="eastAsia"/>
                        </w:rPr>
                        <w:t>技術</w:t>
                      </w:r>
                      <w:r w:rsidRPr="001C05E8">
                        <w:rPr>
                          <w:rFonts w:ascii="游明朝" w:eastAsia="游明朝" w:hAnsi="游明朝"/>
                        </w:rPr>
                        <w:t>センター</w:t>
                      </w:r>
                      <w:r w:rsidRPr="001C05E8">
                        <w:rPr>
                          <w:rFonts w:ascii="游明朝" w:eastAsia="游明朝" w:hAnsi="游明朝" w:hint="eastAsia"/>
                        </w:rPr>
                        <w:t xml:space="preserve"> </w:t>
                      </w:r>
                      <w:r w:rsidR="00AB2D3E">
                        <w:rPr>
                          <w:rFonts w:ascii="游明朝" w:eastAsia="游明朝" w:hAnsi="游明朝" w:hint="eastAsia"/>
                        </w:rPr>
                        <w:t>素形材プロセス技術部</w:t>
                      </w:r>
                      <w:r w:rsidRPr="001C05E8">
                        <w:rPr>
                          <w:rFonts w:ascii="游明朝" w:eastAsia="游明朝" w:hAnsi="游明朝"/>
                        </w:rPr>
                        <w:t xml:space="preserve"> </w:t>
                      </w:r>
                      <w:r w:rsidR="00AB2D3E">
                        <w:rPr>
                          <w:rFonts w:ascii="游明朝" w:eastAsia="游明朝" w:hAnsi="游明朝" w:hint="eastAsia"/>
                        </w:rPr>
                        <w:t>久保貴寛</w:t>
                      </w:r>
                      <w:r w:rsidRPr="001C05E8">
                        <w:rPr>
                          <w:rFonts w:ascii="游明朝" w:eastAsia="游明朝" w:hAnsi="游明朝" w:hint="eastAsia"/>
                        </w:rPr>
                        <w:t>、</w:t>
                      </w:r>
                      <w:r w:rsidR="00AB2D3E">
                        <w:rPr>
                          <w:rFonts w:ascii="游明朝" w:eastAsia="游明朝" w:hAnsi="游明朝" w:hint="eastAsia"/>
                        </w:rPr>
                        <w:t>小野元</w:t>
                      </w:r>
                    </w:p>
                    <w:p w14:paraId="6310FA7E" w14:textId="77777777" w:rsidR="00232389" w:rsidRPr="001C05E8" w:rsidRDefault="00232389" w:rsidP="00232389">
                      <w:pPr>
                        <w:spacing w:line="260" w:lineRule="exact"/>
                        <w:ind w:firstLineChars="750" w:firstLine="1531"/>
                        <w:rPr>
                          <w:rFonts w:ascii="游明朝" w:eastAsia="游明朝" w:hAnsi="游明朝"/>
                        </w:rPr>
                      </w:pPr>
                      <w:r w:rsidRPr="001C05E8">
                        <w:rPr>
                          <w:rFonts w:ascii="游明朝" w:eastAsia="游明朝" w:hAnsi="游明朝" w:hint="eastAsia"/>
                        </w:rPr>
                        <w:t>電話／</w:t>
                      </w:r>
                      <w:r w:rsidRPr="001C05E8">
                        <w:rPr>
                          <w:rFonts w:ascii="游明朝" w:eastAsia="游明朝" w:hAnsi="游明朝"/>
                        </w:rPr>
                        <w:t xml:space="preserve">019-635-1115　</w:t>
                      </w:r>
                      <w:r w:rsidRPr="001C05E8">
                        <w:rPr>
                          <w:rFonts w:ascii="游明朝" w:eastAsia="游明朝" w:hAnsi="游明朝" w:hint="eastAsia"/>
                        </w:rPr>
                        <w:t>FAX／</w:t>
                      </w:r>
                      <w:r w:rsidRPr="001C05E8">
                        <w:rPr>
                          <w:rFonts w:ascii="游明朝" w:eastAsia="游明朝" w:hAnsi="游明朝"/>
                        </w:rPr>
                        <w:t>019-635-0311</w:t>
                      </w:r>
                    </w:p>
                    <w:p w14:paraId="1D66AF55" w14:textId="0C922420" w:rsidR="00232389" w:rsidRPr="001C05E8" w:rsidRDefault="00232389" w:rsidP="00232389">
                      <w:pPr>
                        <w:spacing w:line="260" w:lineRule="exact"/>
                        <w:ind w:firstLineChars="750" w:firstLine="1531"/>
                        <w:rPr>
                          <w:rFonts w:ascii="游明朝" w:eastAsia="游明朝" w:hAnsi="游明朝"/>
                        </w:rPr>
                      </w:pPr>
                      <w:r w:rsidRPr="001C05E8">
                        <w:rPr>
                          <w:rFonts w:ascii="游明朝" w:eastAsia="游明朝" w:hAnsi="游明朝"/>
                        </w:rPr>
                        <w:t>E-mail／</w:t>
                      </w:r>
                      <w:r w:rsidR="00AB2D3E">
                        <w:rPr>
                          <w:rFonts w:ascii="游明朝" w:eastAsia="游明朝" w:hAnsi="游明朝" w:hint="eastAsia"/>
                        </w:rPr>
                        <w:t>CD0002</w:t>
                      </w:r>
                      <w:r w:rsidRPr="001C05E8">
                        <w:rPr>
                          <w:rFonts w:ascii="游明朝" w:eastAsia="游明朝" w:hAnsi="游明朝"/>
                        </w:rPr>
                        <w:t>@pref.iwate.jp</w:t>
                      </w:r>
                      <w:r w:rsidRPr="001C05E8">
                        <w:rPr>
                          <w:rFonts w:ascii="游明朝" w:eastAsia="游明朝" w:hAnsi="游明朝" w:hint="eastAsia"/>
                        </w:rPr>
                        <w:t xml:space="preserve">　</w:t>
                      </w:r>
                      <w:r w:rsidRPr="001C05E8">
                        <w:rPr>
                          <w:rFonts w:ascii="游明朝" w:eastAsia="游明朝" w:hAnsi="游明朝"/>
                        </w:rPr>
                        <w:t>住所／</w:t>
                      </w:r>
                      <w:r w:rsidRPr="001C05E8">
                        <w:rPr>
                          <w:rFonts w:ascii="游明朝" w:eastAsia="游明朝" w:hAnsi="游明朝" w:hint="eastAsia"/>
                        </w:rPr>
                        <w:t>岩手県</w:t>
                      </w:r>
                      <w:r w:rsidRPr="001C05E8">
                        <w:rPr>
                          <w:rFonts w:ascii="游明朝" w:eastAsia="游明朝" w:hAnsi="游明朝"/>
                        </w:rPr>
                        <w:t>盛岡市北飯岡</w:t>
                      </w:r>
                      <w:r w:rsidRPr="001C05E8">
                        <w:rPr>
                          <w:rFonts w:ascii="游明朝" w:eastAsia="游明朝" w:hAnsi="游明朝" w:hint="eastAsia"/>
                        </w:rPr>
                        <w:t>2-4-25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32389" w:rsidRPr="001C05E8" w:rsidSect="00785061">
      <w:headerReference w:type="default" r:id="rId8"/>
      <w:headerReference w:type="first" r:id="rId9"/>
      <w:pgSz w:w="11906" w:h="16838" w:code="9"/>
      <w:pgMar w:top="1134" w:right="1134" w:bottom="567" w:left="1134" w:header="680" w:footer="992" w:gutter="0"/>
      <w:cols w:space="425"/>
      <w:titlePg/>
      <w:docGrid w:type="linesAndChars" w:linePitch="295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3AC8A" w14:textId="77777777" w:rsidR="00DD2246" w:rsidRDefault="00DD2246" w:rsidP="00D01946">
      <w:r>
        <w:separator/>
      </w:r>
    </w:p>
  </w:endnote>
  <w:endnote w:type="continuationSeparator" w:id="0">
    <w:p w14:paraId="3B45D5A3" w14:textId="77777777" w:rsidR="00DD2246" w:rsidRDefault="00DD2246" w:rsidP="00D0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4DF02" w14:textId="77777777" w:rsidR="00DD2246" w:rsidRDefault="00DD2246" w:rsidP="00D01946">
      <w:r>
        <w:separator/>
      </w:r>
    </w:p>
  </w:footnote>
  <w:footnote w:type="continuationSeparator" w:id="0">
    <w:p w14:paraId="00B1B5C0" w14:textId="77777777" w:rsidR="00DD2246" w:rsidRDefault="00DD2246" w:rsidP="00D01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A4CF1" w14:textId="77777777" w:rsidR="003077D1" w:rsidRPr="00896553" w:rsidRDefault="003077D1" w:rsidP="00051D46">
    <w:pPr>
      <w:pStyle w:val="a3"/>
      <w:jc w:val="center"/>
      <w:rPr>
        <w:color w:val="FF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987E" w14:textId="77777777" w:rsidR="007466D1" w:rsidRPr="007466D1" w:rsidRDefault="007466D1" w:rsidP="007466D1">
    <w:pPr>
      <w:pStyle w:val="a3"/>
      <w:jc w:val="center"/>
      <w:rPr>
        <w:rFonts w:ascii="ＭＳ 明朝" w:eastAsia="ＭＳ 明朝" w:hAnsi="ＭＳ 明朝"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E5477B6"/>
    <w:lvl w:ilvl="0">
      <w:numFmt w:val="decimal"/>
      <w:lvlText w:val="*"/>
      <w:lvlJc w:val="left"/>
    </w:lvl>
  </w:abstractNum>
  <w:abstractNum w:abstractNumId="1" w15:restartNumberingAfterBreak="0">
    <w:nsid w:val="087B0893"/>
    <w:multiLevelType w:val="hybridMultilevel"/>
    <w:tmpl w:val="B7D4E990"/>
    <w:lvl w:ilvl="0" w:tplc="6E2289B0">
      <w:start w:val="1"/>
      <w:numFmt w:val="decimalFullWidth"/>
      <w:lvlText w:val="%1．"/>
      <w:lvlJc w:val="left"/>
      <w:pPr>
        <w:tabs>
          <w:tab w:val="num" w:pos="789"/>
        </w:tabs>
        <w:ind w:left="789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2" w15:restartNumberingAfterBreak="0">
    <w:nsid w:val="0B3F2BB1"/>
    <w:multiLevelType w:val="hybridMultilevel"/>
    <w:tmpl w:val="71400B7A"/>
    <w:lvl w:ilvl="0" w:tplc="B4F0E302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F3529AB"/>
    <w:multiLevelType w:val="hybridMultilevel"/>
    <w:tmpl w:val="1AD83536"/>
    <w:lvl w:ilvl="0" w:tplc="E196D2D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3587081"/>
    <w:multiLevelType w:val="hybridMultilevel"/>
    <w:tmpl w:val="9104B1EC"/>
    <w:lvl w:ilvl="0" w:tplc="6E10D1D6">
      <w:numFmt w:val="bullet"/>
      <w:lvlText w:val="※"/>
      <w:lvlJc w:val="left"/>
      <w:pPr>
        <w:ind w:left="94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num w:numId="1" w16cid:durableId="1122579234">
    <w:abstractNumId w:val="0"/>
    <w:lvlOverride w:ilvl="0">
      <w:lvl w:ilvl="0">
        <w:start w:val="1"/>
        <w:numFmt w:val="bullet"/>
        <w:lvlText w:val="□"/>
        <w:legacy w:legacy="1" w:legacySpace="0" w:legacyIndent="180"/>
        <w:lvlJc w:val="left"/>
        <w:pPr>
          <w:ind w:left="180" w:hanging="180"/>
        </w:pPr>
        <w:rPr>
          <w:rFonts w:ascii="Mincho" w:eastAsia="Mincho" w:hint="eastAsia"/>
          <w:b w:val="0"/>
          <w:i w:val="0"/>
          <w:sz w:val="22"/>
          <w:u w:val="none"/>
        </w:rPr>
      </w:lvl>
    </w:lvlOverride>
  </w:num>
  <w:num w:numId="2" w16cid:durableId="1819227648">
    <w:abstractNumId w:val="0"/>
    <w:lvlOverride w:ilvl="0">
      <w:lvl w:ilvl="0">
        <w:start w:val="1"/>
        <w:numFmt w:val="bullet"/>
        <w:lvlText w:val="□"/>
        <w:legacy w:legacy="1" w:legacySpace="0" w:legacyIndent="285"/>
        <w:lvlJc w:val="left"/>
        <w:pPr>
          <w:ind w:left="285" w:hanging="285"/>
        </w:pPr>
        <w:rPr>
          <w:rFonts w:ascii="Mincho" w:eastAsia="Mincho" w:hint="eastAsia"/>
          <w:b w:val="0"/>
          <w:i w:val="0"/>
          <w:sz w:val="20"/>
          <w:u w:val="none"/>
        </w:rPr>
      </w:lvl>
    </w:lvlOverride>
  </w:num>
  <w:num w:numId="3" w16cid:durableId="1335065817">
    <w:abstractNumId w:val="0"/>
    <w:lvlOverride w:ilvl="0">
      <w:lvl w:ilvl="0">
        <w:start w:val="1"/>
        <w:numFmt w:val="bullet"/>
        <w:lvlText w:val="□"/>
        <w:legacy w:legacy="1" w:legacySpace="0" w:legacyIndent="300"/>
        <w:lvlJc w:val="left"/>
        <w:pPr>
          <w:ind w:left="480" w:hanging="300"/>
        </w:pPr>
        <w:rPr>
          <w:rFonts w:ascii="Mincho" w:eastAsia="Mincho" w:hint="eastAsia"/>
          <w:b w:val="0"/>
          <w:i w:val="0"/>
          <w:sz w:val="20"/>
          <w:u w:val="none"/>
        </w:rPr>
      </w:lvl>
    </w:lvlOverride>
  </w:num>
  <w:num w:numId="4" w16cid:durableId="1863280910">
    <w:abstractNumId w:val="3"/>
  </w:num>
  <w:num w:numId="5" w16cid:durableId="469203586">
    <w:abstractNumId w:val="1"/>
  </w:num>
  <w:num w:numId="6" w16cid:durableId="543063586">
    <w:abstractNumId w:val="4"/>
  </w:num>
  <w:num w:numId="7" w16cid:durableId="870532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295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B52"/>
    <w:rsid w:val="00006678"/>
    <w:rsid w:val="0001353E"/>
    <w:rsid w:val="00014864"/>
    <w:rsid w:val="000201E1"/>
    <w:rsid w:val="00020EAA"/>
    <w:rsid w:val="00021264"/>
    <w:rsid w:val="000304FA"/>
    <w:rsid w:val="00033148"/>
    <w:rsid w:val="00043878"/>
    <w:rsid w:val="00047485"/>
    <w:rsid w:val="00050102"/>
    <w:rsid w:val="00051D46"/>
    <w:rsid w:val="0005229F"/>
    <w:rsid w:val="0005583A"/>
    <w:rsid w:val="00060037"/>
    <w:rsid w:val="00064A3F"/>
    <w:rsid w:val="00065057"/>
    <w:rsid w:val="000664F0"/>
    <w:rsid w:val="000708CC"/>
    <w:rsid w:val="00071EBB"/>
    <w:rsid w:val="00072667"/>
    <w:rsid w:val="00073D97"/>
    <w:rsid w:val="00074CEF"/>
    <w:rsid w:val="00074FB8"/>
    <w:rsid w:val="000765F1"/>
    <w:rsid w:val="0008012F"/>
    <w:rsid w:val="000807BB"/>
    <w:rsid w:val="0008261C"/>
    <w:rsid w:val="00086FBE"/>
    <w:rsid w:val="0009093D"/>
    <w:rsid w:val="00090FF2"/>
    <w:rsid w:val="00092FB8"/>
    <w:rsid w:val="0009362F"/>
    <w:rsid w:val="00096910"/>
    <w:rsid w:val="000A0E3C"/>
    <w:rsid w:val="000C36F1"/>
    <w:rsid w:val="000D4450"/>
    <w:rsid w:val="000E7FED"/>
    <w:rsid w:val="000F12CB"/>
    <w:rsid w:val="000F2D08"/>
    <w:rsid w:val="000F3D06"/>
    <w:rsid w:val="000F45FC"/>
    <w:rsid w:val="00102F35"/>
    <w:rsid w:val="001035CC"/>
    <w:rsid w:val="001043E0"/>
    <w:rsid w:val="001046CA"/>
    <w:rsid w:val="00105F37"/>
    <w:rsid w:val="00106610"/>
    <w:rsid w:val="00123444"/>
    <w:rsid w:val="00123484"/>
    <w:rsid w:val="00125D59"/>
    <w:rsid w:val="0012652D"/>
    <w:rsid w:val="001377F7"/>
    <w:rsid w:val="001379B6"/>
    <w:rsid w:val="00141CDB"/>
    <w:rsid w:val="00141DF2"/>
    <w:rsid w:val="00144FC1"/>
    <w:rsid w:val="00151270"/>
    <w:rsid w:val="001663FD"/>
    <w:rsid w:val="00167787"/>
    <w:rsid w:val="00170B9C"/>
    <w:rsid w:val="001718DE"/>
    <w:rsid w:val="001811A6"/>
    <w:rsid w:val="001825CF"/>
    <w:rsid w:val="00182BD1"/>
    <w:rsid w:val="001862AC"/>
    <w:rsid w:val="001906BA"/>
    <w:rsid w:val="00196284"/>
    <w:rsid w:val="001A0792"/>
    <w:rsid w:val="001A7703"/>
    <w:rsid w:val="001A7DD5"/>
    <w:rsid w:val="001B3AF7"/>
    <w:rsid w:val="001B48C6"/>
    <w:rsid w:val="001B6354"/>
    <w:rsid w:val="001B7E3A"/>
    <w:rsid w:val="001C1C9C"/>
    <w:rsid w:val="001E26AE"/>
    <w:rsid w:val="001E51EB"/>
    <w:rsid w:val="001E5CF7"/>
    <w:rsid w:val="001E614B"/>
    <w:rsid w:val="001E6A02"/>
    <w:rsid w:val="001F2A75"/>
    <w:rsid w:val="001F460A"/>
    <w:rsid w:val="00200D25"/>
    <w:rsid w:val="002034AA"/>
    <w:rsid w:val="00206092"/>
    <w:rsid w:val="0021100C"/>
    <w:rsid w:val="00211968"/>
    <w:rsid w:val="00214065"/>
    <w:rsid w:val="00225279"/>
    <w:rsid w:val="00231D5B"/>
    <w:rsid w:val="00232389"/>
    <w:rsid w:val="002379DD"/>
    <w:rsid w:val="002415C1"/>
    <w:rsid w:val="002421C8"/>
    <w:rsid w:val="00254BAC"/>
    <w:rsid w:val="002720D3"/>
    <w:rsid w:val="002806F7"/>
    <w:rsid w:val="002812AB"/>
    <w:rsid w:val="002826DC"/>
    <w:rsid w:val="00286AF1"/>
    <w:rsid w:val="00290529"/>
    <w:rsid w:val="00291688"/>
    <w:rsid w:val="0029556F"/>
    <w:rsid w:val="002970A8"/>
    <w:rsid w:val="002B1802"/>
    <w:rsid w:val="002C45D9"/>
    <w:rsid w:val="002C4A52"/>
    <w:rsid w:val="002C693A"/>
    <w:rsid w:val="002D1D34"/>
    <w:rsid w:val="002D53C5"/>
    <w:rsid w:val="002E1AE6"/>
    <w:rsid w:val="002E6AC5"/>
    <w:rsid w:val="002F4E8B"/>
    <w:rsid w:val="003077D1"/>
    <w:rsid w:val="00311CF8"/>
    <w:rsid w:val="00320E52"/>
    <w:rsid w:val="00326074"/>
    <w:rsid w:val="00331764"/>
    <w:rsid w:val="0034166F"/>
    <w:rsid w:val="00341D8B"/>
    <w:rsid w:val="00363392"/>
    <w:rsid w:val="00367969"/>
    <w:rsid w:val="003975BE"/>
    <w:rsid w:val="003A2A1B"/>
    <w:rsid w:val="003A2FAC"/>
    <w:rsid w:val="003B303E"/>
    <w:rsid w:val="003C50D0"/>
    <w:rsid w:val="003C73BF"/>
    <w:rsid w:val="003D19E3"/>
    <w:rsid w:val="003D5D51"/>
    <w:rsid w:val="003E0D00"/>
    <w:rsid w:val="003E2AB9"/>
    <w:rsid w:val="003F21B5"/>
    <w:rsid w:val="003F2556"/>
    <w:rsid w:val="003F3784"/>
    <w:rsid w:val="003F6998"/>
    <w:rsid w:val="00412436"/>
    <w:rsid w:val="00412637"/>
    <w:rsid w:val="00414934"/>
    <w:rsid w:val="00416E8D"/>
    <w:rsid w:val="00426E4A"/>
    <w:rsid w:val="004337E3"/>
    <w:rsid w:val="00437597"/>
    <w:rsid w:val="00437864"/>
    <w:rsid w:val="004433A3"/>
    <w:rsid w:val="00445DA9"/>
    <w:rsid w:val="004501A8"/>
    <w:rsid w:val="00464FAC"/>
    <w:rsid w:val="004750CF"/>
    <w:rsid w:val="00476362"/>
    <w:rsid w:val="00490794"/>
    <w:rsid w:val="00492F5B"/>
    <w:rsid w:val="0049594C"/>
    <w:rsid w:val="004A178E"/>
    <w:rsid w:val="004B065F"/>
    <w:rsid w:val="004B0A16"/>
    <w:rsid w:val="004B3B72"/>
    <w:rsid w:val="004C1F94"/>
    <w:rsid w:val="004D0F71"/>
    <w:rsid w:val="004D2227"/>
    <w:rsid w:val="004E1738"/>
    <w:rsid w:val="004E2399"/>
    <w:rsid w:val="004E2927"/>
    <w:rsid w:val="004E2DCB"/>
    <w:rsid w:val="004E4B58"/>
    <w:rsid w:val="004E5BC9"/>
    <w:rsid w:val="004E5C45"/>
    <w:rsid w:val="004F1B4E"/>
    <w:rsid w:val="004F3637"/>
    <w:rsid w:val="00505419"/>
    <w:rsid w:val="00511B28"/>
    <w:rsid w:val="00517D69"/>
    <w:rsid w:val="005204E1"/>
    <w:rsid w:val="005243F7"/>
    <w:rsid w:val="00527448"/>
    <w:rsid w:val="005279C6"/>
    <w:rsid w:val="005379E3"/>
    <w:rsid w:val="00540BFA"/>
    <w:rsid w:val="00553D37"/>
    <w:rsid w:val="0055511B"/>
    <w:rsid w:val="005557E7"/>
    <w:rsid w:val="00560485"/>
    <w:rsid w:val="005604EA"/>
    <w:rsid w:val="00560B0F"/>
    <w:rsid w:val="00560CA1"/>
    <w:rsid w:val="00561C72"/>
    <w:rsid w:val="0057042E"/>
    <w:rsid w:val="00571F4F"/>
    <w:rsid w:val="00581038"/>
    <w:rsid w:val="005810EF"/>
    <w:rsid w:val="0058436A"/>
    <w:rsid w:val="00586394"/>
    <w:rsid w:val="00597F2E"/>
    <w:rsid w:val="005A3055"/>
    <w:rsid w:val="005B23A1"/>
    <w:rsid w:val="005C3ADB"/>
    <w:rsid w:val="005C3AFA"/>
    <w:rsid w:val="005C5E8C"/>
    <w:rsid w:val="005D5190"/>
    <w:rsid w:val="005E3FEE"/>
    <w:rsid w:val="005F09F7"/>
    <w:rsid w:val="005F12BE"/>
    <w:rsid w:val="005F1914"/>
    <w:rsid w:val="005F34F7"/>
    <w:rsid w:val="00601EDB"/>
    <w:rsid w:val="00604DE7"/>
    <w:rsid w:val="0061648D"/>
    <w:rsid w:val="00623C07"/>
    <w:rsid w:val="00624B5B"/>
    <w:rsid w:val="0062718F"/>
    <w:rsid w:val="00627CD4"/>
    <w:rsid w:val="00630EF7"/>
    <w:rsid w:val="006438D9"/>
    <w:rsid w:val="00646079"/>
    <w:rsid w:val="00647FD2"/>
    <w:rsid w:val="00650742"/>
    <w:rsid w:val="006610BA"/>
    <w:rsid w:val="006666B9"/>
    <w:rsid w:val="006763C3"/>
    <w:rsid w:val="00677791"/>
    <w:rsid w:val="0068017C"/>
    <w:rsid w:val="00685270"/>
    <w:rsid w:val="00693549"/>
    <w:rsid w:val="00696A92"/>
    <w:rsid w:val="006A0973"/>
    <w:rsid w:val="006A1311"/>
    <w:rsid w:val="006A3D0C"/>
    <w:rsid w:val="006A7417"/>
    <w:rsid w:val="006C3B08"/>
    <w:rsid w:val="006C7940"/>
    <w:rsid w:val="006D515F"/>
    <w:rsid w:val="006F6095"/>
    <w:rsid w:val="0070054F"/>
    <w:rsid w:val="00703392"/>
    <w:rsid w:val="00707605"/>
    <w:rsid w:val="00712A08"/>
    <w:rsid w:val="00713E24"/>
    <w:rsid w:val="00713F4A"/>
    <w:rsid w:val="007228CF"/>
    <w:rsid w:val="007236D1"/>
    <w:rsid w:val="0072524C"/>
    <w:rsid w:val="00725709"/>
    <w:rsid w:val="00725AE7"/>
    <w:rsid w:val="0074501F"/>
    <w:rsid w:val="007466D1"/>
    <w:rsid w:val="00753AF1"/>
    <w:rsid w:val="007552AD"/>
    <w:rsid w:val="007555DA"/>
    <w:rsid w:val="00756DCC"/>
    <w:rsid w:val="007668AC"/>
    <w:rsid w:val="00767EED"/>
    <w:rsid w:val="00771945"/>
    <w:rsid w:val="00771EF4"/>
    <w:rsid w:val="007758A0"/>
    <w:rsid w:val="007801BF"/>
    <w:rsid w:val="00780F4A"/>
    <w:rsid w:val="00781CD3"/>
    <w:rsid w:val="0078494A"/>
    <w:rsid w:val="00785061"/>
    <w:rsid w:val="007859C6"/>
    <w:rsid w:val="00791D66"/>
    <w:rsid w:val="00795C82"/>
    <w:rsid w:val="007A150E"/>
    <w:rsid w:val="007A52BB"/>
    <w:rsid w:val="007A6FE5"/>
    <w:rsid w:val="007B04E8"/>
    <w:rsid w:val="007B2237"/>
    <w:rsid w:val="007B2F72"/>
    <w:rsid w:val="007B372D"/>
    <w:rsid w:val="007B592F"/>
    <w:rsid w:val="007C0505"/>
    <w:rsid w:val="007D4F71"/>
    <w:rsid w:val="007D60C3"/>
    <w:rsid w:val="007D6B93"/>
    <w:rsid w:val="007E0586"/>
    <w:rsid w:val="007E210B"/>
    <w:rsid w:val="007E2D52"/>
    <w:rsid w:val="007E58E7"/>
    <w:rsid w:val="007E622A"/>
    <w:rsid w:val="007E6A8C"/>
    <w:rsid w:val="007F0D52"/>
    <w:rsid w:val="008012C5"/>
    <w:rsid w:val="00801DA9"/>
    <w:rsid w:val="00804C24"/>
    <w:rsid w:val="00810342"/>
    <w:rsid w:val="00813C86"/>
    <w:rsid w:val="00820F0D"/>
    <w:rsid w:val="00821DA4"/>
    <w:rsid w:val="00825115"/>
    <w:rsid w:val="00836C3D"/>
    <w:rsid w:val="0084087C"/>
    <w:rsid w:val="00841868"/>
    <w:rsid w:val="00841E2F"/>
    <w:rsid w:val="00841E4C"/>
    <w:rsid w:val="00850A79"/>
    <w:rsid w:val="0085230E"/>
    <w:rsid w:val="00853B17"/>
    <w:rsid w:val="008573EF"/>
    <w:rsid w:val="00877DF5"/>
    <w:rsid w:val="008814E0"/>
    <w:rsid w:val="00884A9B"/>
    <w:rsid w:val="008A1BA5"/>
    <w:rsid w:val="008A21C7"/>
    <w:rsid w:val="008A648B"/>
    <w:rsid w:val="008B0CC4"/>
    <w:rsid w:val="008B2415"/>
    <w:rsid w:val="008B2834"/>
    <w:rsid w:val="008B2AF9"/>
    <w:rsid w:val="008C0D04"/>
    <w:rsid w:val="008C57D8"/>
    <w:rsid w:val="008D1A2A"/>
    <w:rsid w:val="008D2E9A"/>
    <w:rsid w:val="008D5280"/>
    <w:rsid w:val="008D71A7"/>
    <w:rsid w:val="008E020B"/>
    <w:rsid w:val="008E0E5E"/>
    <w:rsid w:val="008F4E8F"/>
    <w:rsid w:val="008F6C5B"/>
    <w:rsid w:val="00911446"/>
    <w:rsid w:val="00913F98"/>
    <w:rsid w:val="00923BBE"/>
    <w:rsid w:val="00924E6B"/>
    <w:rsid w:val="0094732A"/>
    <w:rsid w:val="00955D1D"/>
    <w:rsid w:val="0096029C"/>
    <w:rsid w:val="00961381"/>
    <w:rsid w:val="009802AC"/>
    <w:rsid w:val="00980C8F"/>
    <w:rsid w:val="009848F7"/>
    <w:rsid w:val="00987786"/>
    <w:rsid w:val="00990BAD"/>
    <w:rsid w:val="009A0161"/>
    <w:rsid w:val="009A0855"/>
    <w:rsid w:val="009A3073"/>
    <w:rsid w:val="009A4FC9"/>
    <w:rsid w:val="009A747B"/>
    <w:rsid w:val="009A7EC9"/>
    <w:rsid w:val="009B238A"/>
    <w:rsid w:val="009C3C47"/>
    <w:rsid w:val="009C63FB"/>
    <w:rsid w:val="009D0A09"/>
    <w:rsid w:val="009D5CE5"/>
    <w:rsid w:val="009D7E5E"/>
    <w:rsid w:val="009E1651"/>
    <w:rsid w:val="009E4606"/>
    <w:rsid w:val="009F38B7"/>
    <w:rsid w:val="00A018BE"/>
    <w:rsid w:val="00A039FA"/>
    <w:rsid w:val="00A046B3"/>
    <w:rsid w:val="00A11D81"/>
    <w:rsid w:val="00A16D68"/>
    <w:rsid w:val="00A21396"/>
    <w:rsid w:val="00A241A0"/>
    <w:rsid w:val="00A24A51"/>
    <w:rsid w:val="00A25740"/>
    <w:rsid w:val="00A25A55"/>
    <w:rsid w:val="00A2643A"/>
    <w:rsid w:val="00A27AFB"/>
    <w:rsid w:val="00A315C4"/>
    <w:rsid w:val="00A359A3"/>
    <w:rsid w:val="00A4591C"/>
    <w:rsid w:val="00A512AB"/>
    <w:rsid w:val="00A532C2"/>
    <w:rsid w:val="00A56C39"/>
    <w:rsid w:val="00A727CF"/>
    <w:rsid w:val="00A72916"/>
    <w:rsid w:val="00A84399"/>
    <w:rsid w:val="00A849CD"/>
    <w:rsid w:val="00A9415C"/>
    <w:rsid w:val="00A969EA"/>
    <w:rsid w:val="00A9797C"/>
    <w:rsid w:val="00AA0778"/>
    <w:rsid w:val="00AA67C8"/>
    <w:rsid w:val="00AA7803"/>
    <w:rsid w:val="00AB2D3E"/>
    <w:rsid w:val="00AB6A91"/>
    <w:rsid w:val="00AC57AD"/>
    <w:rsid w:val="00AD1009"/>
    <w:rsid w:val="00AD1BDF"/>
    <w:rsid w:val="00AD3349"/>
    <w:rsid w:val="00AD6A90"/>
    <w:rsid w:val="00AD730D"/>
    <w:rsid w:val="00AE0419"/>
    <w:rsid w:val="00AE1B44"/>
    <w:rsid w:val="00AE441A"/>
    <w:rsid w:val="00AE7319"/>
    <w:rsid w:val="00AF2F13"/>
    <w:rsid w:val="00AF6F63"/>
    <w:rsid w:val="00B104D9"/>
    <w:rsid w:val="00B10991"/>
    <w:rsid w:val="00B2323A"/>
    <w:rsid w:val="00B3324F"/>
    <w:rsid w:val="00B35963"/>
    <w:rsid w:val="00B417BB"/>
    <w:rsid w:val="00B52F9D"/>
    <w:rsid w:val="00B5373F"/>
    <w:rsid w:val="00B53CCE"/>
    <w:rsid w:val="00B55243"/>
    <w:rsid w:val="00B61405"/>
    <w:rsid w:val="00B62268"/>
    <w:rsid w:val="00B626AF"/>
    <w:rsid w:val="00B646F9"/>
    <w:rsid w:val="00B76A50"/>
    <w:rsid w:val="00B77600"/>
    <w:rsid w:val="00B8126E"/>
    <w:rsid w:val="00B81D08"/>
    <w:rsid w:val="00B81EB0"/>
    <w:rsid w:val="00B82D31"/>
    <w:rsid w:val="00B8351B"/>
    <w:rsid w:val="00B84B42"/>
    <w:rsid w:val="00B91520"/>
    <w:rsid w:val="00B93DAC"/>
    <w:rsid w:val="00B947FE"/>
    <w:rsid w:val="00B951A9"/>
    <w:rsid w:val="00B96D87"/>
    <w:rsid w:val="00BA4400"/>
    <w:rsid w:val="00BA60AE"/>
    <w:rsid w:val="00BB349E"/>
    <w:rsid w:val="00BC698A"/>
    <w:rsid w:val="00BC699A"/>
    <w:rsid w:val="00BD777F"/>
    <w:rsid w:val="00BE0B0E"/>
    <w:rsid w:val="00BE3DEB"/>
    <w:rsid w:val="00BE742D"/>
    <w:rsid w:val="00BE787D"/>
    <w:rsid w:val="00BF4B8B"/>
    <w:rsid w:val="00BF55AD"/>
    <w:rsid w:val="00BF6F47"/>
    <w:rsid w:val="00C03241"/>
    <w:rsid w:val="00C06692"/>
    <w:rsid w:val="00C06F67"/>
    <w:rsid w:val="00C074EE"/>
    <w:rsid w:val="00C124E6"/>
    <w:rsid w:val="00C16484"/>
    <w:rsid w:val="00C177CD"/>
    <w:rsid w:val="00C224B5"/>
    <w:rsid w:val="00C42AF9"/>
    <w:rsid w:val="00C46C11"/>
    <w:rsid w:val="00C51DA0"/>
    <w:rsid w:val="00C52DE5"/>
    <w:rsid w:val="00C52EBE"/>
    <w:rsid w:val="00C54832"/>
    <w:rsid w:val="00C54D70"/>
    <w:rsid w:val="00C64C77"/>
    <w:rsid w:val="00C65845"/>
    <w:rsid w:val="00C7433C"/>
    <w:rsid w:val="00C74E58"/>
    <w:rsid w:val="00C766C3"/>
    <w:rsid w:val="00C92ABF"/>
    <w:rsid w:val="00C95FC5"/>
    <w:rsid w:val="00CA40AC"/>
    <w:rsid w:val="00CA4EC3"/>
    <w:rsid w:val="00CA4FBE"/>
    <w:rsid w:val="00CA7922"/>
    <w:rsid w:val="00CB6F37"/>
    <w:rsid w:val="00CC53D2"/>
    <w:rsid w:val="00CC5949"/>
    <w:rsid w:val="00CC6E1B"/>
    <w:rsid w:val="00CD0A8D"/>
    <w:rsid w:val="00CD1245"/>
    <w:rsid w:val="00CD6FC5"/>
    <w:rsid w:val="00CE2237"/>
    <w:rsid w:val="00CE2EC3"/>
    <w:rsid w:val="00CE4D08"/>
    <w:rsid w:val="00CF71F1"/>
    <w:rsid w:val="00D01946"/>
    <w:rsid w:val="00D032D9"/>
    <w:rsid w:val="00D053C0"/>
    <w:rsid w:val="00D06A25"/>
    <w:rsid w:val="00D07DA3"/>
    <w:rsid w:val="00D31B97"/>
    <w:rsid w:val="00D3358C"/>
    <w:rsid w:val="00D33A1A"/>
    <w:rsid w:val="00D379E0"/>
    <w:rsid w:val="00D4052D"/>
    <w:rsid w:val="00D427EE"/>
    <w:rsid w:val="00D43B6D"/>
    <w:rsid w:val="00D50506"/>
    <w:rsid w:val="00D50A96"/>
    <w:rsid w:val="00D52787"/>
    <w:rsid w:val="00D5454A"/>
    <w:rsid w:val="00D548A3"/>
    <w:rsid w:val="00D55382"/>
    <w:rsid w:val="00D57027"/>
    <w:rsid w:val="00D60A42"/>
    <w:rsid w:val="00D67AD3"/>
    <w:rsid w:val="00D7501F"/>
    <w:rsid w:val="00D806DE"/>
    <w:rsid w:val="00D81560"/>
    <w:rsid w:val="00D87B68"/>
    <w:rsid w:val="00D9256B"/>
    <w:rsid w:val="00D958E1"/>
    <w:rsid w:val="00D97E5E"/>
    <w:rsid w:val="00DA4852"/>
    <w:rsid w:val="00DB2092"/>
    <w:rsid w:val="00DC3AE6"/>
    <w:rsid w:val="00DC533A"/>
    <w:rsid w:val="00DD0B61"/>
    <w:rsid w:val="00DD2246"/>
    <w:rsid w:val="00DE12DC"/>
    <w:rsid w:val="00DE382B"/>
    <w:rsid w:val="00DE38D7"/>
    <w:rsid w:val="00DF0030"/>
    <w:rsid w:val="00DF37FF"/>
    <w:rsid w:val="00E03D85"/>
    <w:rsid w:val="00E05EB2"/>
    <w:rsid w:val="00E1148E"/>
    <w:rsid w:val="00E142EB"/>
    <w:rsid w:val="00E24773"/>
    <w:rsid w:val="00E262C9"/>
    <w:rsid w:val="00E37F61"/>
    <w:rsid w:val="00E40039"/>
    <w:rsid w:val="00E434F3"/>
    <w:rsid w:val="00E456B6"/>
    <w:rsid w:val="00E464CD"/>
    <w:rsid w:val="00E50809"/>
    <w:rsid w:val="00E5281B"/>
    <w:rsid w:val="00E53CB0"/>
    <w:rsid w:val="00E55497"/>
    <w:rsid w:val="00E635B2"/>
    <w:rsid w:val="00E72333"/>
    <w:rsid w:val="00E82CCD"/>
    <w:rsid w:val="00E83B16"/>
    <w:rsid w:val="00E86F24"/>
    <w:rsid w:val="00E875ED"/>
    <w:rsid w:val="00E908D3"/>
    <w:rsid w:val="00E93C8E"/>
    <w:rsid w:val="00E96372"/>
    <w:rsid w:val="00EB3F1C"/>
    <w:rsid w:val="00EC3813"/>
    <w:rsid w:val="00EC7E84"/>
    <w:rsid w:val="00ED619F"/>
    <w:rsid w:val="00EE5F23"/>
    <w:rsid w:val="00EE75F8"/>
    <w:rsid w:val="00EF2B4E"/>
    <w:rsid w:val="00EF5C4D"/>
    <w:rsid w:val="00EF7775"/>
    <w:rsid w:val="00F02F0A"/>
    <w:rsid w:val="00F03713"/>
    <w:rsid w:val="00F04786"/>
    <w:rsid w:val="00F116A8"/>
    <w:rsid w:val="00F15CCA"/>
    <w:rsid w:val="00F16097"/>
    <w:rsid w:val="00F17B52"/>
    <w:rsid w:val="00F24EE1"/>
    <w:rsid w:val="00F26508"/>
    <w:rsid w:val="00F3533C"/>
    <w:rsid w:val="00F40AC9"/>
    <w:rsid w:val="00F44560"/>
    <w:rsid w:val="00F52885"/>
    <w:rsid w:val="00F541AC"/>
    <w:rsid w:val="00F563A2"/>
    <w:rsid w:val="00F56F3F"/>
    <w:rsid w:val="00F62DE8"/>
    <w:rsid w:val="00F72456"/>
    <w:rsid w:val="00F748F7"/>
    <w:rsid w:val="00F77CC5"/>
    <w:rsid w:val="00F8379C"/>
    <w:rsid w:val="00F852AB"/>
    <w:rsid w:val="00F872A0"/>
    <w:rsid w:val="00F87EB7"/>
    <w:rsid w:val="00F91595"/>
    <w:rsid w:val="00F946E3"/>
    <w:rsid w:val="00F94F16"/>
    <w:rsid w:val="00F962BD"/>
    <w:rsid w:val="00FA4F87"/>
    <w:rsid w:val="00FB00E7"/>
    <w:rsid w:val="00FB46E0"/>
    <w:rsid w:val="00FB64D2"/>
    <w:rsid w:val="00FC6F8F"/>
    <w:rsid w:val="00FD32C3"/>
    <w:rsid w:val="00FD3879"/>
    <w:rsid w:val="00FD3EDC"/>
    <w:rsid w:val="00FD7ACB"/>
    <w:rsid w:val="00FF2769"/>
    <w:rsid w:val="00FF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5576A93E"/>
  <w15:chartTrackingRefBased/>
  <w15:docId w15:val="{B2871868-8594-4801-9F8F-AEBFB913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30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adjustRightInd w:val="0"/>
      <w:textAlignment w:val="baseline"/>
    </w:pPr>
    <w:rPr>
      <w:rFonts w:ascii="Mincho" w:eastAsia="Mincho"/>
      <w:spacing w:val="-4"/>
      <w:kern w:val="0"/>
      <w:szCs w:val="20"/>
    </w:rPr>
  </w:style>
  <w:style w:type="character" w:customStyle="1" w:styleId="a4">
    <w:name w:val="ヘッダー (文字)"/>
    <w:link w:val="a3"/>
    <w:rsid w:val="00F17B52"/>
    <w:rPr>
      <w:rFonts w:ascii="Mincho" w:eastAsia="Mincho" w:hAnsi="Century"/>
      <w:spacing w:val="-4"/>
      <w:sz w:val="21"/>
      <w:lang w:val="en-US" w:eastAsia="ja-JP" w:bidi="ar-SA"/>
    </w:rPr>
  </w:style>
  <w:style w:type="paragraph" w:customStyle="1" w:styleId="a5">
    <w:name w:val="標題（中央）"/>
    <w:basedOn w:val="a"/>
    <w:rsid w:val="00170B9C"/>
    <w:pPr>
      <w:jc w:val="center"/>
    </w:pPr>
    <w:rPr>
      <w:rFonts w:ascii="ＭＳ 明朝"/>
      <w:szCs w:val="20"/>
      <w:lang w:eastAsia="zh-TW"/>
    </w:rPr>
  </w:style>
  <w:style w:type="paragraph" w:customStyle="1" w:styleId="a6">
    <w:name w:val="担当者"/>
    <w:basedOn w:val="a"/>
    <w:rsid w:val="00170B9C"/>
    <w:pPr>
      <w:ind w:leftChars="2300" w:left="2300"/>
      <w:jc w:val="left"/>
    </w:pPr>
    <w:rPr>
      <w:rFonts w:ascii="ＭＳ 明朝"/>
      <w:szCs w:val="20"/>
    </w:rPr>
  </w:style>
  <w:style w:type="paragraph" w:styleId="a7">
    <w:name w:val="footer"/>
    <w:basedOn w:val="a"/>
    <w:link w:val="a8"/>
    <w:rsid w:val="00D019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01946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D01946"/>
  </w:style>
  <w:style w:type="character" w:customStyle="1" w:styleId="aa">
    <w:name w:val="日付 (文字)"/>
    <w:link w:val="a9"/>
    <w:rsid w:val="00D01946"/>
    <w:rPr>
      <w:kern w:val="2"/>
      <w:sz w:val="21"/>
      <w:szCs w:val="24"/>
    </w:rPr>
  </w:style>
  <w:style w:type="table" w:styleId="ab">
    <w:name w:val="Table Grid"/>
    <w:basedOn w:val="a1"/>
    <w:rsid w:val="00E03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F962B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F962BD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Hyperlink"/>
    <w:rsid w:val="001B48C6"/>
    <w:rPr>
      <w:color w:val="0000FF"/>
      <w:u w:val="single"/>
    </w:rPr>
  </w:style>
  <w:style w:type="paragraph" w:styleId="af">
    <w:name w:val="Salutation"/>
    <w:basedOn w:val="a"/>
    <w:next w:val="a"/>
    <w:link w:val="af0"/>
    <w:rsid w:val="001811A6"/>
    <w:rPr>
      <w:rFonts w:ascii="ＭＳ 明朝" w:hAnsi="ＭＳ 明朝"/>
      <w:sz w:val="22"/>
      <w:szCs w:val="22"/>
    </w:rPr>
  </w:style>
  <w:style w:type="character" w:customStyle="1" w:styleId="af0">
    <w:name w:val="挨拶文 (文字)"/>
    <w:link w:val="af"/>
    <w:rsid w:val="001811A6"/>
    <w:rPr>
      <w:rFonts w:ascii="ＭＳ 明朝" w:hAnsi="ＭＳ 明朝"/>
      <w:kern w:val="2"/>
      <w:sz w:val="22"/>
      <w:szCs w:val="22"/>
    </w:rPr>
  </w:style>
  <w:style w:type="paragraph" w:styleId="af1">
    <w:name w:val="Closing"/>
    <w:basedOn w:val="a"/>
    <w:link w:val="af2"/>
    <w:rsid w:val="001811A6"/>
    <w:pPr>
      <w:jc w:val="right"/>
    </w:pPr>
    <w:rPr>
      <w:rFonts w:ascii="ＭＳ 明朝" w:hAnsi="ＭＳ 明朝"/>
      <w:sz w:val="22"/>
      <w:szCs w:val="22"/>
    </w:rPr>
  </w:style>
  <w:style w:type="character" w:customStyle="1" w:styleId="af2">
    <w:name w:val="結語 (文字)"/>
    <w:link w:val="af1"/>
    <w:rsid w:val="001811A6"/>
    <w:rPr>
      <w:rFonts w:ascii="ＭＳ 明朝" w:hAnsi="ＭＳ 明朝"/>
      <w:kern w:val="2"/>
      <w:sz w:val="22"/>
      <w:szCs w:val="22"/>
    </w:rPr>
  </w:style>
  <w:style w:type="character" w:styleId="af3">
    <w:name w:val="Unresolved Mention"/>
    <w:basedOn w:val="a0"/>
    <w:uiPriority w:val="99"/>
    <w:semiHidden/>
    <w:unhideWhenUsed/>
    <w:rsid w:val="004C1F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Z101590\My%20Documents\&#21508;&#31278;&#27096;&#24335;\&#27096;&#24335;&#38598;&#65288;H25.&#65302;.&#65297;&#25913;&#27491;&#65289;\&#26222;&#27573;&#20351;&#12358;&#12418;&#12398;\&#27096;&#24335;&#31532;&#65302;&#21495;&#12288;&#20250;&#35696;&#31561;&#29992;&#32025;&#65288;&#19968;&#33324;&#29992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AE026-2EDF-461D-A689-F4D5CB8EE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様式第６号　会議等用紙（一般用）.dot</Template>
  <TotalTime>1326</TotalTime>
  <Pages>1</Pages>
  <Words>305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様式第７号（第18条関係）</vt:lpstr>
      <vt:lpstr>様式第７号（第18条関係）</vt:lpstr>
    </vt:vector>
  </TitlesOfParts>
  <Company>地独）岩手県工業技術センター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様式第７号（第18条関係）</dc:title>
  <dc:subject/>
  <dc:creator>Z101590</dc:creator>
  <cp:keywords/>
  <cp:lastModifiedBy>久保 貴寛</cp:lastModifiedBy>
  <cp:revision>20</cp:revision>
  <cp:lastPrinted>2026-09-04T00:32:00Z</cp:lastPrinted>
  <dcterms:created xsi:type="dcterms:W3CDTF">2026-05-28T07:32:00Z</dcterms:created>
  <dcterms:modified xsi:type="dcterms:W3CDTF">2026-10-19T07:51:00Z</dcterms:modified>
</cp:coreProperties>
</file>